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EE5" w:rsidRDefault="00BB7EE5" w:rsidP="00A76602">
      <w:pPr>
        <w:spacing w:after="200"/>
      </w:pPr>
      <w:bookmarkStart w:id="0" w:name="_GoBack"/>
      <w:bookmarkEnd w:id="0"/>
    </w:p>
    <w:p w:rsidR="00113E02" w:rsidRDefault="00113E02" w:rsidP="00A76602">
      <w:pPr>
        <w:spacing w:after="200"/>
      </w:pPr>
    </w:p>
    <w:p w:rsidR="00113E02" w:rsidRDefault="00113E02" w:rsidP="00A76602">
      <w:pPr>
        <w:spacing w:after="200"/>
      </w:pPr>
    </w:p>
    <w:p w:rsidR="00113E02" w:rsidRDefault="00113E02" w:rsidP="00A76602">
      <w:pPr>
        <w:spacing w:after="200"/>
      </w:pPr>
    </w:p>
    <w:p w:rsidR="00F66866" w:rsidRDefault="00113E02" w:rsidP="00F66866">
      <w:pPr>
        <w:spacing w:after="200"/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Fuldmagt</w:t>
      </w:r>
    </w:p>
    <w:p w:rsidR="00F66866" w:rsidRPr="00575967" w:rsidRDefault="00F66866" w:rsidP="00F66866">
      <w:pPr>
        <w:spacing w:after="200"/>
        <w:jc w:val="center"/>
        <w:rPr>
          <w:rFonts w:ascii="Verdana" w:hAnsi="Verdana"/>
        </w:rPr>
      </w:pPr>
    </w:p>
    <w:p w:rsidR="00F66866" w:rsidRDefault="00F66866" w:rsidP="00F66866">
      <w:pPr>
        <w:spacing w:after="200"/>
        <w:rPr>
          <w:rFonts w:ascii="Verdana" w:hAnsi="Verdana"/>
        </w:rPr>
      </w:pPr>
    </w:p>
    <w:p w:rsidR="00113E02" w:rsidRDefault="00113E02" w:rsidP="00F66866">
      <w:pPr>
        <w:spacing w:after="200"/>
        <w:rPr>
          <w:rFonts w:ascii="Verdana" w:hAnsi="Verdana"/>
        </w:rPr>
      </w:pPr>
    </w:p>
    <w:p w:rsidR="000F3EBC" w:rsidRDefault="000F3EBC" w:rsidP="00F66866">
      <w:pPr>
        <w:spacing w:after="200"/>
        <w:rPr>
          <w:rFonts w:ascii="Verdana" w:hAnsi="Verdana"/>
        </w:rPr>
      </w:pPr>
      <w:r>
        <w:rPr>
          <w:rFonts w:ascii="Verdana" w:hAnsi="Verdana"/>
        </w:rPr>
        <w:t>J</w:t>
      </w:r>
      <w:r w:rsidR="00113E02">
        <w:rPr>
          <w:rFonts w:ascii="Verdana" w:hAnsi="Verdana"/>
        </w:rPr>
        <w:t>eg __________________________</w:t>
      </w:r>
      <w:r w:rsidR="00A45CD4">
        <w:rPr>
          <w:rFonts w:ascii="Verdana" w:hAnsi="Verdana"/>
        </w:rPr>
        <w:t xml:space="preserve"> giver hermed ____________________</w:t>
      </w:r>
    </w:p>
    <w:p w:rsidR="00113E02" w:rsidRPr="00113E02" w:rsidRDefault="00113E02" w:rsidP="00113E02">
      <w:pPr>
        <w:spacing w:after="200"/>
        <w:ind w:left="1304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na</w:t>
      </w:r>
      <w:r w:rsidRPr="00113E02">
        <w:rPr>
          <w:rFonts w:ascii="Verdana" w:hAnsi="Verdana"/>
          <w:sz w:val="16"/>
          <w:szCs w:val="16"/>
        </w:rPr>
        <w:t>vn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 xml:space="preserve">               navn</w:t>
      </w:r>
    </w:p>
    <w:p w:rsidR="00113E02" w:rsidRDefault="00113E02" w:rsidP="00F66866">
      <w:pPr>
        <w:spacing w:after="200"/>
        <w:rPr>
          <w:rFonts w:ascii="Verdana" w:hAnsi="Verdana"/>
        </w:rPr>
      </w:pPr>
      <w:r>
        <w:rPr>
          <w:rFonts w:ascii="Verdana" w:hAnsi="Verdana"/>
        </w:rPr>
        <w:t>fuldmagt til at stemme på Holbæk Svømme Klubs</w:t>
      </w:r>
      <w:r w:rsidR="00A45CD4">
        <w:rPr>
          <w:rFonts w:ascii="Verdana" w:hAnsi="Verdana"/>
        </w:rPr>
        <w:t xml:space="preserve"> generalforsamling</w:t>
      </w:r>
    </w:p>
    <w:p w:rsidR="00113E02" w:rsidRDefault="00113E02" w:rsidP="00F66866">
      <w:pPr>
        <w:spacing w:after="200"/>
        <w:rPr>
          <w:rFonts w:ascii="Verdana" w:hAnsi="Verdana"/>
        </w:rPr>
      </w:pPr>
    </w:p>
    <w:p w:rsidR="00A45CD4" w:rsidRPr="00113E02" w:rsidRDefault="00A45CD4" w:rsidP="00F66866">
      <w:pPr>
        <w:spacing w:after="200"/>
        <w:rPr>
          <w:rFonts w:ascii="Verdana" w:hAnsi="Verdana"/>
        </w:rPr>
      </w:pPr>
      <w:r>
        <w:rPr>
          <w:rFonts w:ascii="Verdana" w:hAnsi="Verdana"/>
        </w:rPr>
        <w:t>d. ____________________</w:t>
      </w:r>
      <w:r w:rsidR="00113E02">
        <w:rPr>
          <w:rFonts w:ascii="Verdana" w:hAnsi="Verdana"/>
        </w:rPr>
        <w:t xml:space="preserve"> </w:t>
      </w:r>
      <w:r>
        <w:rPr>
          <w:rFonts w:ascii="Verdana" w:hAnsi="Verdana"/>
        </w:rPr>
        <w:t>vedr. alle forhold, der kommer til afstemning.</w:t>
      </w:r>
    </w:p>
    <w:p w:rsidR="00A45CD4" w:rsidRPr="00113E02" w:rsidRDefault="00113E02" w:rsidP="00F66866">
      <w:pPr>
        <w:spacing w:after="200"/>
        <w:rPr>
          <w:rFonts w:ascii="Verdana" w:hAnsi="Verdana"/>
          <w:sz w:val="16"/>
          <w:szCs w:val="16"/>
        </w:rPr>
      </w:pPr>
      <w:r>
        <w:rPr>
          <w:rFonts w:ascii="Verdana" w:hAnsi="Verdana"/>
        </w:rPr>
        <w:tab/>
      </w:r>
      <w:r w:rsidRPr="00113E02">
        <w:rPr>
          <w:rFonts w:ascii="Verdana" w:hAnsi="Verdana"/>
          <w:sz w:val="16"/>
          <w:szCs w:val="16"/>
        </w:rPr>
        <w:t>dato</w:t>
      </w:r>
    </w:p>
    <w:p w:rsidR="00113E02" w:rsidRDefault="00113E02" w:rsidP="00F66866">
      <w:pPr>
        <w:spacing w:after="200"/>
        <w:rPr>
          <w:rFonts w:ascii="Verdana" w:hAnsi="Verdana"/>
        </w:rPr>
      </w:pPr>
    </w:p>
    <w:p w:rsidR="00113E02" w:rsidRDefault="00113E02" w:rsidP="00F66866">
      <w:pPr>
        <w:spacing w:after="200"/>
        <w:rPr>
          <w:rFonts w:ascii="Verdana" w:hAnsi="Verdana"/>
        </w:rPr>
      </w:pPr>
    </w:p>
    <w:p w:rsidR="00A45CD4" w:rsidRDefault="00A45CD4" w:rsidP="00F66866">
      <w:pPr>
        <w:spacing w:after="200"/>
        <w:rPr>
          <w:rFonts w:ascii="Verdana" w:hAnsi="Verdana"/>
        </w:rPr>
      </w:pPr>
      <w:r>
        <w:rPr>
          <w:rFonts w:ascii="Verdana" w:hAnsi="Verdana"/>
        </w:rPr>
        <w:t xml:space="preserve">Holbæk d. __________ </w:t>
      </w:r>
    </w:p>
    <w:p w:rsidR="00A45CD4" w:rsidRDefault="00A45CD4" w:rsidP="00F66866">
      <w:pPr>
        <w:spacing w:after="200"/>
        <w:rPr>
          <w:rFonts w:ascii="Verdana" w:hAnsi="Verdana"/>
        </w:rPr>
      </w:pPr>
    </w:p>
    <w:p w:rsidR="00A45CD4" w:rsidRDefault="00A45CD4" w:rsidP="00F66866">
      <w:pPr>
        <w:spacing w:after="200"/>
        <w:rPr>
          <w:rFonts w:ascii="Verdana" w:hAnsi="Verdana"/>
        </w:rPr>
      </w:pPr>
      <w:r>
        <w:rPr>
          <w:rFonts w:ascii="Verdana" w:hAnsi="Verdana"/>
        </w:rPr>
        <w:t>____________________</w:t>
      </w:r>
    </w:p>
    <w:p w:rsidR="00A45CD4" w:rsidRPr="00A45CD4" w:rsidRDefault="00A45CD4" w:rsidP="00A45CD4">
      <w:pPr>
        <w:spacing w:after="200"/>
        <w:ind w:firstLine="1304"/>
        <w:rPr>
          <w:rFonts w:ascii="Verdana" w:hAnsi="Verdana"/>
          <w:sz w:val="16"/>
          <w:szCs w:val="16"/>
        </w:rPr>
      </w:pPr>
      <w:r w:rsidRPr="00A45CD4">
        <w:rPr>
          <w:rFonts w:ascii="Verdana" w:hAnsi="Verdana"/>
          <w:sz w:val="16"/>
          <w:szCs w:val="16"/>
        </w:rPr>
        <w:t>Navn</w:t>
      </w:r>
    </w:p>
    <w:sectPr w:rsidR="00A45CD4" w:rsidRPr="00A45CD4" w:rsidSect="00BB7EE5">
      <w:headerReference w:type="default" r:id="rId9"/>
      <w:footerReference w:type="default" r:id="rId10"/>
      <w:pgSz w:w="11906" w:h="16838" w:code="9"/>
      <w:pgMar w:top="1797" w:right="851" w:bottom="1758" w:left="1134" w:header="454" w:footer="45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AA8" w:rsidRDefault="00386AA8">
      <w:r>
        <w:separator/>
      </w:r>
    </w:p>
  </w:endnote>
  <w:endnote w:type="continuationSeparator" w:id="0">
    <w:p w:rsidR="00386AA8" w:rsidRDefault="00386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307" w:rsidRPr="00FD4B2C" w:rsidRDefault="00045FAD">
    <w:pPr>
      <w:pStyle w:val="Sidefod"/>
      <w:rPr>
        <w:lang w:val="en-CA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E645B02" wp14:editId="2B044288">
          <wp:simplePos x="0" y="0"/>
          <wp:positionH relativeFrom="column">
            <wp:posOffset>2289175</wp:posOffset>
          </wp:positionH>
          <wp:positionV relativeFrom="paragraph">
            <wp:posOffset>-515620</wp:posOffset>
          </wp:positionV>
          <wp:extent cx="1343025" cy="577215"/>
          <wp:effectExtent l="0" t="0" r="9525" b="0"/>
          <wp:wrapThrough wrapText="bothSides">
            <wp:wrapPolygon edited="0">
              <wp:start x="0" y="0"/>
              <wp:lineTo x="0" y="20673"/>
              <wp:lineTo x="21447" y="20673"/>
              <wp:lineTo x="21447" y="0"/>
              <wp:lineTo x="0" y="0"/>
            </wp:wrapPolygon>
          </wp:wrapThrough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h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57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D7916F9" wp14:editId="097337CF">
          <wp:simplePos x="0" y="0"/>
          <wp:positionH relativeFrom="column">
            <wp:posOffset>4661535</wp:posOffset>
          </wp:positionH>
          <wp:positionV relativeFrom="paragraph">
            <wp:posOffset>-527050</wp:posOffset>
          </wp:positionV>
          <wp:extent cx="1371600" cy="579755"/>
          <wp:effectExtent l="0" t="0" r="0" b="0"/>
          <wp:wrapNone/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ltimotio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579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58240" behindDoc="0" locked="0" layoutInCell="1" allowOverlap="1" wp14:anchorId="2430C283" wp14:editId="7DA2EBE9">
          <wp:simplePos x="0" y="0"/>
          <wp:positionH relativeFrom="column">
            <wp:posOffset>483870</wp:posOffset>
          </wp:positionH>
          <wp:positionV relativeFrom="paragraph">
            <wp:posOffset>-560070</wp:posOffset>
          </wp:positionV>
          <wp:extent cx="639445" cy="715010"/>
          <wp:effectExtent l="0" t="0" r="8255" b="8890"/>
          <wp:wrapNone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spar-nord-logo-small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6602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E413F0E" wp14:editId="581CEE33">
              <wp:simplePos x="0" y="0"/>
              <wp:positionH relativeFrom="column">
                <wp:posOffset>-495300</wp:posOffset>
              </wp:positionH>
              <wp:positionV relativeFrom="paragraph">
                <wp:posOffset>-603250</wp:posOffset>
              </wp:positionV>
              <wp:extent cx="7086600" cy="1270"/>
              <wp:effectExtent l="9525" t="6350" r="9525" b="1143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127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9pt,-47.5pt" to="519pt,-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" strokecolor="navy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AA8" w:rsidRDefault="00386AA8">
      <w:r>
        <w:separator/>
      </w:r>
    </w:p>
  </w:footnote>
  <w:footnote w:type="continuationSeparator" w:id="0">
    <w:p w:rsidR="00386AA8" w:rsidRDefault="00386A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307" w:rsidRDefault="00A76602">
    <w:pPr>
      <w:pStyle w:val="Sidehoved"/>
      <w:rPr>
        <w:rFonts w:ascii="Arial Black" w:hAnsi="Arial Black"/>
        <w:color w:val="0000FF"/>
        <w:sz w:val="44"/>
        <w:szCs w:val="44"/>
      </w:rPr>
    </w:pPr>
    <w:r>
      <w:rPr>
        <w:rFonts w:ascii="Arial Black" w:hAnsi="Arial Black"/>
        <w:noProof/>
        <w:color w:val="0000FF"/>
        <w:sz w:val="44"/>
        <w:szCs w:val="44"/>
      </w:rPr>
      <w:drawing>
        <wp:anchor distT="0" distB="0" distL="114300" distR="114300" simplePos="0" relativeHeight="251657216" behindDoc="0" locked="0" layoutInCell="1" allowOverlap="1" wp14:anchorId="1B010590" wp14:editId="113F2468">
          <wp:simplePos x="0" y="0"/>
          <wp:positionH relativeFrom="column">
            <wp:posOffset>5372100</wp:posOffset>
          </wp:positionH>
          <wp:positionV relativeFrom="paragraph">
            <wp:posOffset>-99060</wp:posOffset>
          </wp:positionV>
          <wp:extent cx="1113790" cy="114300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307">
      <w:rPr>
        <w:rFonts w:ascii="Arial Black" w:hAnsi="Arial Black"/>
        <w:color w:val="0000FF"/>
        <w:sz w:val="44"/>
        <w:szCs w:val="44"/>
      </w:rPr>
      <w:t>HOLBÆK SVØMME KLUB</w:t>
    </w:r>
  </w:p>
  <w:p w:rsidR="00201307" w:rsidRDefault="00201307">
    <w:pPr>
      <w:pStyle w:val="Sidehoved"/>
      <w:rPr>
        <w:rFonts w:ascii="Arial" w:hAnsi="Arial" w:cs="Arial"/>
        <w:sz w:val="20"/>
        <w:szCs w:val="20"/>
        <w:lang w:val="en-GB"/>
      </w:rPr>
    </w:pPr>
    <w:r>
      <w:rPr>
        <w:rFonts w:ascii="Arial" w:hAnsi="Arial" w:cs="Arial"/>
        <w:sz w:val="20"/>
        <w:szCs w:val="20"/>
      </w:rPr>
      <w:t xml:space="preserve">Vandtårnsvej 8 – DK – 4300 Holbæk – tlf. </w:t>
    </w:r>
    <w:r>
      <w:rPr>
        <w:rFonts w:ascii="Arial" w:hAnsi="Arial" w:cs="Arial"/>
        <w:sz w:val="20"/>
        <w:szCs w:val="20"/>
        <w:lang w:val="en-GB"/>
      </w:rPr>
      <w:t>+45 59 43 00 79</w:t>
    </w:r>
    <w:r w:rsidR="00A76602">
      <w:rPr>
        <w:rFonts w:ascii="Arial" w:hAnsi="Arial" w:cs="Arial"/>
        <w:sz w:val="20"/>
        <w:szCs w:val="20"/>
        <w:lang w:val="en-GB"/>
      </w:rPr>
      <w:t xml:space="preserve"> </w:t>
    </w:r>
    <w:r>
      <w:rPr>
        <w:rFonts w:ascii="Arial" w:hAnsi="Arial" w:cs="Arial"/>
        <w:sz w:val="20"/>
        <w:szCs w:val="20"/>
        <w:lang w:val="en-GB"/>
      </w:rPr>
      <w:t xml:space="preserve">www.swimhsk.dk </w:t>
    </w:r>
  </w:p>
  <w:p w:rsidR="00201307" w:rsidRDefault="00201307">
    <w:pPr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6393F"/>
    <w:multiLevelType w:val="hybridMultilevel"/>
    <w:tmpl w:val="AA3C2DFA"/>
    <w:lvl w:ilvl="0" w:tplc="0406000F">
      <w:start w:val="1"/>
      <w:numFmt w:val="decimal"/>
      <w:lvlText w:val="%1."/>
      <w:lvlJc w:val="left"/>
      <w:pPr>
        <w:tabs>
          <w:tab w:val="num" w:pos="815"/>
        </w:tabs>
        <w:ind w:left="815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255"/>
        </w:tabs>
        <w:ind w:left="2255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</w:lvl>
  </w:abstractNum>
  <w:abstractNum w:abstractNumId="1">
    <w:nsid w:val="0CAF47F1"/>
    <w:multiLevelType w:val="hybridMultilevel"/>
    <w:tmpl w:val="D79290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EB21CB"/>
    <w:multiLevelType w:val="hybridMultilevel"/>
    <w:tmpl w:val="33F0C5D6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D4B46C5"/>
    <w:multiLevelType w:val="hybridMultilevel"/>
    <w:tmpl w:val="5CCC51E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437709D"/>
    <w:multiLevelType w:val="hybridMultilevel"/>
    <w:tmpl w:val="2B22351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D16A66"/>
    <w:multiLevelType w:val="hybridMultilevel"/>
    <w:tmpl w:val="23AAB308"/>
    <w:lvl w:ilvl="0" w:tplc="040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75A0BA3"/>
    <w:multiLevelType w:val="hybridMultilevel"/>
    <w:tmpl w:val="51BE695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9559DF"/>
    <w:multiLevelType w:val="hybridMultilevel"/>
    <w:tmpl w:val="30B05ADC"/>
    <w:lvl w:ilvl="0" w:tplc="040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7C464D7"/>
    <w:multiLevelType w:val="hybridMultilevel"/>
    <w:tmpl w:val="B9126F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2C0921"/>
    <w:multiLevelType w:val="hybridMultilevel"/>
    <w:tmpl w:val="BEB009BC"/>
    <w:lvl w:ilvl="0" w:tplc="040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4DDE79FD"/>
    <w:multiLevelType w:val="multilevel"/>
    <w:tmpl w:val="6AD60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8058D6"/>
    <w:multiLevelType w:val="multilevel"/>
    <w:tmpl w:val="51BE6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18105B"/>
    <w:multiLevelType w:val="hybridMultilevel"/>
    <w:tmpl w:val="653E89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730D87"/>
    <w:multiLevelType w:val="hybridMultilevel"/>
    <w:tmpl w:val="B718B5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E67F2C"/>
    <w:multiLevelType w:val="hybridMultilevel"/>
    <w:tmpl w:val="3B5A624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782436"/>
    <w:multiLevelType w:val="hybridMultilevel"/>
    <w:tmpl w:val="C8A62C3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89669F4"/>
    <w:multiLevelType w:val="hybridMultilevel"/>
    <w:tmpl w:val="BC82432C"/>
    <w:lvl w:ilvl="0" w:tplc="6C64C3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6"/>
  </w:num>
  <w:num w:numId="4">
    <w:abstractNumId w:val="11"/>
  </w:num>
  <w:num w:numId="5">
    <w:abstractNumId w:val="7"/>
  </w:num>
  <w:num w:numId="6">
    <w:abstractNumId w:val="0"/>
  </w:num>
  <w:num w:numId="7">
    <w:abstractNumId w:val="9"/>
  </w:num>
  <w:num w:numId="8">
    <w:abstractNumId w:val="3"/>
  </w:num>
  <w:num w:numId="9">
    <w:abstractNumId w:val="10"/>
  </w:num>
  <w:num w:numId="10">
    <w:abstractNumId w:val="14"/>
  </w:num>
  <w:num w:numId="11">
    <w:abstractNumId w:val="13"/>
  </w:num>
  <w:num w:numId="12">
    <w:abstractNumId w:val="4"/>
  </w:num>
  <w:num w:numId="13">
    <w:abstractNumId w:val="8"/>
  </w:num>
  <w:num w:numId="14">
    <w:abstractNumId w:val="1"/>
  </w:num>
  <w:num w:numId="15">
    <w:abstractNumId w:val="12"/>
  </w:num>
  <w:num w:numId="16">
    <w:abstractNumId w:val="1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75D"/>
    <w:rsid w:val="00012E3A"/>
    <w:rsid w:val="000156BD"/>
    <w:rsid w:val="00045FAD"/>
    <w:rsid w:val="000F3EBC"/>
    <w:rsid w:val="00113E02"/>
    <w:rsid w:val="001C400D"/>
    <w:rsid w:val="001C7961"/>
    <w:rsid w:val="001E5EE8"/>
    <w:rsid w:val="00201307"/>
    <w:rsid w:val="00225FA6"/>
    <w:rsid w:val="00234224"/>
    <w:rsid w:val="00243337"/>
    <w:rsid w:val="002D7C50"/>
    <w:rsid w:val="00386AA8"/>
    <w:rsid w:val="00391741"/>
    <w:rsid w:val="003A2EF8"/>
    <w:rsid w:val="003C6100"/>
    <w:rsid w:val="003D5EDB"/>
    <w:rsid w:val="003E60BF"/>
    <w:rsid w:val="00406F56"/>
    <w:rsid w:val="00421179"/>
    <w:rsid w:val="00422DCD"/>
    <w:rsid w:val="00424AA1"/>
    <w:rsid w:val="004A3028"/>
    <w:rsid w:val="004A4D7F"/>
    <w:rsid w:val="00516265"/>
    <w:rsid w:val="0054428D"/>
    <w:rsid w:val="0056001B"/>
    <w:rsid w:val="00570BFF"/>
    <w:rsid w:val="0057352B"/>
    <w:rsid w:val="00575967"/>
    <w:rsid w:val="005842DD"/>
    <w:rsid w:val="005B1374"/>
    <w:rsid w:val="005B244E"/>
    <w:rsid w:val="005D2989"/>
    <w:rsid w:val="00657478"/>
    <w:rsid w:val="00712DC8"/>
    <w:rsid w:val="00726F5B"/>
    <w:rsid w:val="007449E6"/>
    <w:rsid w:val="0075513F"/>
    <w:rsid w:val="00781167"/>
    <w:rsid w:val="007A445D"/>
    <w:rsid w:val="007F3B0E"/>
    <w:rsid w:val="008637C6"/>
    <w:rsid w:val="008C2CA2"/>
    <w:rsid w:val="0096299F"/>
    <w:rsid w:val="009B7E15"/>
    <w:rsid w:val="009C1D36"/>
    <w:rsid w:val="009D1316"/>
    <w:rsid w:val="00A10686"/>
    <w:rsid w:val="00A15191"/>
    <w:rsid w:val="00A45CD4"/>
    <w:rsid w:val="00A76602"/>
    <w:rsid w:val="00A81D5E"/>
    <w:rsid w:val="00AA3B91"/>
    <w:rsid w:val="00B26C4C"/>
    <w:rsid w:val="00B533CC"/>
    <w:rsid w:val="00BB7EE5"/>
    <w:rsid w:val="00BC5894"/>
    <w:rsid w:val="00BD2884"/>
    <w:rsid w:val="00BF7765"/>
    <w:rsid w:val="00BF79F2"/>
    <w:rsid w:val="00CD768B"/>
    <w:rsid w:val="00CE7571"/>
    <w:rsid w:val="00D07F1B"/>
    <w:rsid w:val="00D1695E"/>
    <w:rsid w:val="00D260CB"/>
    <w:rsid w:val="00D27C1F"/>
    <w:rsid w:val="00D91C6D"/>
    <w:rsid w:val="00DA4BE9"/>
    <w:rsid w:val="00DA76BE"/>
    <w:rsid w:val="00DB075D"/>
    <w:rsid w:val="00E03C6C"/>
    <w:rsid w:val="00E21814"/>
    <w:rsid w:val="00E453FE"/>
    <w:rsid w:val="00E51D65"/>
    <w:rsid w:val="00E759BC"/>
    <w:rsid w:val="00E919E6"/>
    <w:rsid w:val="00EE267E"/>
    <w:rsid w:val="00F66866"/>
    <w:rsid w:val="00FA364D"/>
    <w:rsid w:val="00FB03F9"/>
    <w:rsid w:val="00FD4B2C"/>
    <w:rsid w:val="00FE04CB"/>
    <w:rsid w:val="00FF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299F"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Tahoma" w:hAnsi="Tahoma" w:cs="Tahoma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character" w:styleId="Hyperlink">
    <w:name w:val="Hyperlink"/>
    <w:rPr>
      <w:color w:val="0000FF"/>
      <w:u w:val="single"/>
    </w:rPr>
  </w:style>
  <w:style w:type="paragraph" w:styleId="Markeringsbobleteks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A3B91"/>
    <w:pPr>
      <w:spacing w:before="100" w:beforeAutospacing="1" w:after="100" w:afterAutospacing="1"/>
    </w:pPr>
    <w:rPr>
      <w:color w:val="000000"/>
    </w:rPr>
  </w:style>
  <w:style w:type="paragraph" w:customStyle="1" w:styleId="Typografi1">
    <w:name w:val="Typografi1"/>
    <w:basedOn w:val="Normal"/>
    <w:autoRedefine/>
    <w:rPr>
      <w:rFonts w:ascii="Comic Sans MS" w:hAnsi="Comic Sans MS"/>
    </w:rPr>
  </w:style>
  <w:style w:type="character" w:styleId="Strk">
    <w:name w:val="Strong"/>
    <w:qFormat/>
    <w:rsid w:val="00AA3B91"/>
    <w:rPr>
      <w:b/>
      <w:bCs/>
    </w:rPr>
  </w:style>
  <w:style w:type="table" w:styleId="Tabel-Gitter">
    <w:name w:val="Table Grid"/>
    <w:basedOn w:val="Tabel-Normal"/>
    <w:uiPriority w:val="59"/>
    <w:rsid w:val="009D131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F668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299F"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Tahoma" w:hAnsi="Tahoma" w:cs="Tahoma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character" w:styleId="Hyperlink">
    <w:name w:val="Hyperlink"/>
    <w:rPr>
      <w:color w:val="0000FF"/>
      <w:u w:val="single"/>
    </w:rPr>
  </w:style>
  <w:style w:type="paragraph" w:styleId="Markeringsbobleteks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A3B91"/>
    <w:pPr>
      <w:spacing w:before="100" w:beforeAutospacing="1" w:after="100" w:afterAutospacing="1"/>
    </w:pPr>
    <w:rPr>
      <w:color w:val="000000"/>
    </w:rPr>
  </w:style>
  <w:style w:type="paragraph" w:customStyle="1" w:styleId="Typografi1">
    <w:name w:val="Typografi1"/>
    <w:basedOn w:val="Normal"/>
    <w:autoRedefine/>
    <w:rPr>
      <w:rFonts w:ascii="Comic Sans MS" w:hAnsi="Comic Sans MS"/>
    </w:rPr>
  </w:style>
  <w:style w:type="character" w:styleId="Strk">
    <w:name w:val="Strong"/>
    <w:qFormat/>
    <w:rsid w:val="00AA3B91"/>
    <w:rPr>
      <w:b/>
      <w:bCs/>
    </w:rPr>
  </w:style>
  <w:style w:type="table" w:styleId="Tabel-Gitter">
    <w:name w:val="Table Grid"/>
    <w:basedOn w:val="Tabel-Normal"/>
    <w:uiPriority w:val="59"/>
    <w:rsid w:val="009D131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F668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0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CGL\LOKALE~1\Temp\BREVPAPIR%20230408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F0107-3D75-4FA7-87D5-23FEA7F60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 230408</Template>
  <TotalTime>1</TotalTime>
  <Pages>1</Pages>
  <Words>44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BREVPAPIR 110805</vt:lpstr>
    </vt:vector>
  </TitlesOfParts>
  <Company>JLØ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BREVPAPIR 110805</dc:title>
  <dc:creator>OEM</dc:creator>
  <cp:lastModifiedBy>Swim School</cp:lastModifiedBy>
  <cp:revision>2</cp:revision>
  <cp:lastPrinted>2014-01-14T10:14:00Z</cp:lastPrinted>
  <dcterms:created xsi:type="dcterms:W3CDTF">2015-03-19T06:57:00Z</dcterms:created>
  <dcterms:modified xsi:type="dcterms:W3CDTF">2015-03-19T06:57:00Z</dcterms:modified>
</cp:coreProperties>
</file>